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EB1" w:rsidRDefault="00B07EB1" w:rsidP="00B07EB1"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B07EB1">
        <w:tc>
          <w:tcPr>
            <w:tcW w:w="8522" w:type="dxa"/>
          </w:tcPr>
          <w:p w:rsidR="00B07EB1" w:rsidRDefault="00B07EB1" w:rsidP="00B07EB1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sz w:val="22"/>
              </w:rPr>
              <w:br w:type="page"/>
            </w:r>
            <w:r w:rsidR="00C2054B">
              <w:rPr>
                <w:rFonts w:ascii="Arial" w:hAnsi="Arial"/>
                <w:b/>
                <w:sz w:val="28"/>
              </w:rPr>
              <w:t>Your Name</w:t>
            </w:r>
          </w:p>
          <w:p w:rsidR="00B07EB1" w:rsidRDefault="00B07EB1" w:rsidP="00B07EB1">
            <w:pPr>
              <w:jc w:val="center"/>
              <w:rPr>
                <w:rFonts w:ascii="Arial" w:hAnsi="Arial"/>
                <w:sz w:val="22"/>
              </w:rPr>
            </w:pPr>
          </w:p>
          <w:p w:rsidR="00B07EB1" w:rsidRDefault="00C2054B" w:rsidP="00B07EB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Address</w:t>
            </w:r>
          </w:p>
          <w:p w:rsidR="00B07EB1" w:rsidRDefault="00B07EB1" w:rsidP="00B07EB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Telephone (home)</w:t>
            </w:r>
          </w:p>
          <w:p w:rsidR="00B07EB1" w:rsidRDefault="00B07EB1" w:rsidP="00B07EB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Telephone (mobile)</w:t>
            </w:r>
          </w:p>
          <w:p w:rsidR="00B07EB1" w:rsidRDefault="00B07EB1" w:rsidP="00B07EB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E-mail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C2054B">
            <w:pPr>
              <w:tabs>
                <w:tab w:val="left" w:pos="570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 of Birth</w:t>
            </w:r>
            <w:r>
              <w:rPr>
                <w:rFonts w:ascii="Arial" w:hAnsi="Arial"/>
                <w:sz w:val="22"/>
              </w:rPr>
              <w:tab/>
              <w:t>Nationality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C2054B" w:rsidRDefault="00C2054B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pStyle w:val="Heading1"/>
            </w:pPr>
            <w:r>
              <w:t>Personal Profile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Summary about what you have done (relevant experience), the skills you have to offer (target towards the advert/job description) and what you are looking to do.  </w:t>
            </w:r>
            <w:r w:rsidR="00C2054B">
              <w:rPr>
                <w:rFonts w:ascii="Arial" w:hAnsi="Arial"/>
                <w:sz w:val="22"/>
              </w:rPr>
              <w:t>4</w:t>
            </w:r>
            <w:r>
              <w:rPr>
                <w:rFonts w:ascii="Arial" w:hAnsi="Arial"/>
                <w:sz w:val="22"/>
              </w:rPr>
              <w:t xml:space="preserve"> lines max</w:t>
            </w:r>
            <w:r w:rsidR="00C2054B">
              <w:rPr>
                <w:rFonts w:ascii="Arial" w:hAnsi="Arial"/>
                <w:sz w:val="22"/>
              </w:rPr>
              <w:t>imum</w:t>
            </w:r>
            <w:r>
              <w:rPr>
                <w:rFonts w:ascii="Arial" w:hAnsi="Arial"/>
                <w:sz w:val="22"/>
              </w:rPr>
              <w:t>.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pStyle w:val="Heading1"/>
            </w:pPr>
            <w:r>
              <w:t>Education and Qualifications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</w:t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tab/>
              <w:t>School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tab/>
              <w:t>GCSE –subjects</w:t>
            </w:r>
            <w:r w:rsidR="00C2054B">
              <w:rPr>
                <w:rFonts w:ascii="Arial" w:hAnsi="Arial"/>
                <w:sz w:val="22"/>
              </w:rPr>
              <w:t xml:space="preserve"> and grades</w:t>
            </w:r>
            <w:r>
              <w:rPr>
                <w:rFonts w:ascii="Arial" w:hAnsi="Arial"/>
                <w:sz w:val="22"/>
              </w:rPr>
              <w:t xml:space="preserve">, </w:t>
            </w:r>
            <w:r w:rsidR="00C2054B">
              <w:rPr>
                <w:rFonts w:ascii="Arial" w:hAnsi="Arial"/>
                <w:sz w:val="22"/>
              </w:rPr>
              <w:t>must include</w:t>
            </w:r>
            <w:r>
              <w:rPr>
                <w:rFonts w:ascii="Arial" w:hAnsi="Arial"/>
                <w:sz w:val="22"/>
              </w:rPr>
              <w:t xml:space="preserve"> Maths and English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Work Experience</w:t>
            </w:r>
            <w:r>
              <w:rPr>
                <w:rFonts w:ascii="Arial" w:hAnsi="Arial"/>
                <w:sz w:val="22"/>
              </w:rPr>
              <w:t xml:space="preserve"> (most recent first)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</w:t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tab/>
              <w:t>Company Name, Job Title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tab/>
              <w:t>Main responsibilities</w:t>
            </w:r>
          </w:p>
          <w:p w:rsidR="00B07EB1" w:rsidRDefault="00B07EB1" w:rsidP="00B07EB1">
            <w:pPr>
              <w:ind w:left="720" w:firstLine="7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Skills gained </w:t>
            </w:r>
            <w:r w:rsidR="00C2054B">
              <w:rPr>
                <w:rFonts w:ascii="Arial" w:hAnsi="Arial"/>
                <w:sz w:val="22"/>
              </w:rPr>
              <w:t>and put into context (how</w:t>
            </w:r>
            <w:proofErr w:type="gramStart"/>
            <w:r w:rsidR="00C2054B">
              <w:rPr>
                <w:rFonts w:ascii="Arial" w:hAnsi="Arial"/>
                <w:sz w:val="22"/>
              </w:rPr>
              <w:t>?,</w:t>
            </w:r>
            <w:proofErr w:type="gramEnd"/>
            <w:r w:rsidR="00C2054B">
              <w:rPr>
                <w:rFonts w:ascii="Arial" w:hAnsi="Arial"/>
                <w:sz w:val="22"/>
              </w:rPr>
              <w:t xml:space="preserve"> why?, etc.).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pStyle w:val="Heading1"/>
            </w:pPr>
            <w:r>
              <w:t>Skills</w:t>
            </w:r>
          </w:p>
          <w:p w:rsidR="00B07EB1" w:rsidRDefault="00B07EB1" w:rsidP="00B07EB1">
            <w:pPr>
              <w:ind w:left="144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Languages</w:t>
            </w:r>
          </w:p>
          <w:p w:rsidR="00B07EB1" w:rsidRDefault="00B07EB1" w:rsidP="00B07EB1">
            <w:pPr>
              <w:ind w:left="144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IT skills</w:t>
            </w:r>
          </w:p>
          <w:p w:rsidR="00B07EB1" w:rsidRDefault="00B07EB1" w:rsidP="00B07EB1">
            <w:pPr>
              <w:ind w:left="144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Other relevant skills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pStyle w:val="Heading1"/>
            </w:pPr>
            <w:r>
              <w:t>Interests and Activities</w:t>
            </w:r>
          </w:p>
          <w:p w:rsidR="00B07EB1" w:rsidRDefault="00B07EB1" w:rsidP="00B07EB1">
            <w:pPr>
              <w:pStyle w:val="BodyTextIndent"/>
              <w:rPr>
                <w:sz w:val="22"/>
              </w:rPr>
            </w:pPr>
            <w:r>
              <w:rPr>
                <w:sz w:val="22"/>
              </w:rPr>
              <w:t xml:space="preserve">Not just a list – try to make them relevant to what the employer is looking for – </w:t>
            </w:r>
            <w:proofErr w:type="spellStart"/>
            <w:r>
              <w:rPr>
                <w:sz w:val="22"/>
              </w:rPr>
              <w:t>eg</w:t>
            </w:r>
            <w:proofErr w:type="spellEnd"/>
            <w:r>
              <w:rPr>
                <w:sz w:val="22"/>
              </w:rPr>
              <w:t xml:space="preserve">. Travelling around </w:t>
            </w:r>
            <w:smartTag w:uri="urn:schemas-microsoft-com:office:smarttags" w:element="place">
              <w:r>
                <w:rPr>
                  <w:sz w:val="22"/>
                </w:rPr>
                <w:t>Europe</w:t>
              </w:r>
            </w:smartTag>
            <w:r>
              <w:rPr>
                <w:sz w:val="22"/>
              </w:rPr>
              <w:t xml:space="preserve"> helped develop my communication skills through meeting a variety of people.</w:t>
            </w:r>
          </w:p>
          <w:p w:rsidR="00B07EB1" w:rsidRDefault="00B07EB1" w:rsidP="00B07EB1">
            <w:pPr>
              <w:rPr>
                <w:rFonts w:ascii="Arial" w:hAnsi="Arial"/>
                <w:sz w:val="22"/>
              </w:rPr>
            </w:pPr>
          </w:p>
          <w:p w:rsidR="00B07EB1" w:rsidRDefault="00B07EB1" w:rsidP="00B07EB1">
            <w:pPr>
              <w:pStyle w:val="Heading2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References </w:t>
            </w:r>
          </w:p>
          <w:p w:rsidR="00B07EB1" w:rsidRDefault="00B07EB1" w:rsidP="00B07EB1">
            <w:pPr>
              <w:ind w:left="1440"/>
            </w:pPr>
            <w:r>
              <w:rPr>
                <w:rFonts w:ascii="Arial" w:hAnsi="Arial"/>
                <w:sz w:val="22"/>
              </w:rPr>
              <w:t>Available on request</w:t>
            </w:r>
          </w:p>
        </w:tc>
      </w:tr>
    </w:tbl>
    <w:p w:rsidR="00B07EB1" w:rsidRDefault="00B07EB1"/>
    <w:sectPr w:rsidR="00B07EB1" w:rsidSect="005738CE">
      <w:pgSz w:w="11906" w:h="16838"/>
      <w:pgMar w:top="284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CE"/>
    <w:rsid w:val="005738CE"/>
    <w:rsid w:val="00B07EB1"/>
    <w:rsid w:val="00C2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7EB1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07EB1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rsid w:val="00B07EB1"/>
    <w:pPr>
      <w:keepNext/>
      <w:spacing w:line="360" w:lineRule="auto"/>
      <w:jc w:val="both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07EB1"/>
    <w:pPr>
      <w:spacing w:line="360" w:lineRule="auto"/>
      <w:ind w:left="720"/>
      <w:jc w:val="both"/>
    </w:pPr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7EB1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07EB1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rsid w:val="00B07EB1"/>
    <w:pPr>
      <w:keepNext/>
      <w:spacing w:line="360" w:lineRule="auto"/>
      <w:jc w:val="both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07EB1"/>
    <w:pPr>
      <w:spacing w:line="360" w:lineRule="auto"/>
      <w:ind w:left="720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 boring border.dotx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 Template</vt:lpstr>
    </vt:vector>
  </TitlesOfParts>
  <Company>USER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Template</dc:title>
  <dc:creator>John</dc:creator>
  <cp:lastModifiedBy>John</cp:lastModifiedBy>
  <cp:revision>1</cp:revision>
  <dcterms:created xsi:type="dcterms:W3CDTF">2014-10-13T13:43:00Z</dcterms:created>
  <dcterms:modified xsi:type="dcterms:W3CDTF">2014-10-13T13:44:00Z</dcterms:modified>
</cp:coreProperties>
</file>