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3CC" w:rsidRDefault="001B4ECD" w:rsidP="0023156E">
      <w:pPr>
        <w:pStyle w:val="Heading2"/>
        <w:jc w:val="center"/>
      </w:pPr>
      <w:r>
        <w:t xml:space="preserve">YOUR </w:t>
      </w:r>
      <w:r w:rsidR="0023156E">
        <w:t>NAME</w:t>
      </w:r>
    </w:p>
    <w:p w:rsidR="00F703CC" w:rsidRDefault="00F703CC" w:rsidP="00F703CC">
      <w:pPr>
        <w:pStyle w:val="BodyText3"/>
      </w:pPr>
    </w:p>
    <w:p w:rsidR="00F703CC" w:rsidRDefault="0023156E" w:rsidP="00F703CC">
      <w:pPr>
        <w:pStyle w:val="BodyText3"/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38735</wp:posOffset>
                </wp:positionV>
                <wp:extent cx="6858000" cy="8740775"/>
                <wp:effectExtent l="9525" t="12700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0" cy="8740775"/>
                        </a:xfrm>
                        <a:prstGeom prst="foldedCorner">
                          <a:avLst>
                            <a:gd name="adj" fmla="val 869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2" o:spid="_x0000_s1026" type="#_x0000_t65" style="position:absolute;margin-left:0;margin-top:3.05pt;width:540pt;height:688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" o:allowincell="f" adj="19723"/>
            </w:pict>
          </mc:Fallback>
        </mc:AlternateContent>
      </w:r>
    </w:p>
    <w:p w:rsidR="00F703CC" w:rsidRDefault="00F703CC" w:rsidP="0023156E">
      <w:pPr>
        <w:pStyle w:val="BodyText2"/>
        <w:ind w:left="426"/>
        <w:rPr>
          <w:rFonts w:ascii="Arial" w:hAnsi="Arial"/>
          <w:sz w:val="20"/>
        </w:rPr>
      </w:pPr>
      <w:bookmarkStart w:id="0" w:name="_GoBack"/>
      <w:bookmarkEnd w:id="0"/>
      <w:r>
        <w:rPr>
          <w:rFonts w:ascii="Arial" w:hAnsi="Arial"/>
          <w:sz w:val="20"/>
        </w:rPr>
        <w:t>Name &amp; Contact Information</w:t>
      </w:r>
    </w:p>
    <w:p w:rsidR="00F703CC" w:rsidRDefault="00F703CC" w:rsidP="00F703CC">
      <w:pPr>
        <w:numPr>
          <w:ilvl w:val="0"/>
          <w:numId w:val="1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Address (permanent and/or current)</w:t>
      </w:r>
    </w:p>
    <w:p w:rsidR="00F703CC" w:rsidRDefault="00F703CC" w:rsidP="00F703CC">
      <w:pPr>
        <w:numPr>
          <w:ilvl w:val="0"/>
          <w:numId w:val="1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Telephone (home and/or cell)</w:t>
      </w:r>
    </w:p>
    <w:p w:rsidR="00F703CC" w:rsidRDefault="00F703CC" w:rsidP="00F703CC">
      <w:pPr>
        <w:numPr>
          <w:ilvl w:val="0"/>
          <w:numId w:val="1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E-mail Address – be sure to use an appropriate address (i.e. not an unprofessional sounding nickname)</w:t>
      </w:r>
    </w:p>
    <w:p w:rsidR="00F703CC" w:rsidRDefault="00F703CC" w:rsidP="0023156E">
      <w:pPr>
        <w:ind w:left="426"/>
        <w:rPr>
          <w:rFonts w:ascii="Arial" w:hAnsi="Arial"/>
        </w:rPr>
      </w:pPr>
    </w:p>
    <w:p w:rsidR="00F703CC" w:rsidRDefault="00F703CC" w:rsidP="0023156E">
      <w:pPr>
        <w:pStyle w:val="BodyText2"/>
        <w:ind w:left="426"/>
        <w:rPr>
          <w:rFonts w:ascii="Arial Narrow" w:hAnsi="Arial Narrow"/>
          <w:b w:val="0"/>
          <w:sz w:val="20"/>
        </w:rPr>
      </w:pPr>
      <w:r>
        <w:rPr>
          <w:rFonts w:ascii="Arial" w:hAnsi="Arial"/>
          <w:sz w:val="20"/>
        </w:rPr>
        <w:t xml:space="preserve">Career Objective </w:t>
      </w:r>
      <w:r>
        <w:rPr>
          <w:rFonts w:ascii="Arial Narrow" w:hAnsi="Arial Narrow"/>
          <w:b w:val="0"/>
          <w:sz w:val="20"/>
        </w:rPr>
        <w:t>(Optional – only include when you have a specific objective or interest)</w:t>
      </w:r>
    </w:p>
    <w:p w:rsidR="00F703CC" w:rsidRDefault="00F703CC" w:rsidP="00F703CC">
      <w:pPr>
        <w:numPr>
          <w:ilvl w:val="0"/>
          <w:numId w:val="2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Emphasize functional areas in which you seek employment and general level of position you want</w:t>
      </w:r>
    </w:p>
    <w:p w:rsidR="00F703CC" w:rsidRDefault="00F703CC" w:rsidP="00F703CC">
      <w:pPr>
        <w:numPr>
          <w:ilvl w:val="0"/>
          <w:numId w:val="2"/>
        </w:numPr>
        <w:tabs>
          <w:tab w:val="clear" w:pos="720"/>
          <w:tab w:val="num" w:pos="1080"/>
        </w:tabs>
        <w:autoSpaceDE/>
        <w:autoSpaceDN/>
        <w:adjustRightInd/>
        <w:ind w:left="1080"/>
      </w:pPr>
      <w:r>
        <w:rPr>
          <w:rFonts w:ascii="Arial Narrow" w:hAnsi="Arial Narrow"/>
        </w:rPr>
        <w:t>Short and long term objectives may be included</w:t>
      </w:r>
    </w:p>
    <w:p w:rsidR="00F703CC" w:rsidRDefault="00F703CC" w:rsidP="00F703CC">
      <w:pPr>
        <w:numPr>
          <w:ilvl w:val="0"/>
          <w:numId w:val="2"/>
        </w:numPr>
        <w:tabs>
          <w:tab w:val="clear" w:pos="720"/>
          <w:tab w:val="num" w:pos="1080"/>
        </w:tabs>
        <w:autoSpaceDE/>
        <w:autoSpaceDN/>
        <w:adjustRightInd/>
        <w:ind w:left="1080"/>
      </w:pPr>
      <w:r>
        <w:rPr>
          <w:rFonts w:ascii="Arial Narrow" w:hAnsi="Arial Narrow"/>
        </w:rPr>
        <w:t>Be sure to tailor your objective to each position you apply for</w:t>
      </w:r>
    </w:p>
    <w:p w:rsidR="00F703CC" w:rsidRDefault="00F703CC" w:rsidP="00F703CC">
      <w:pPr>
        <w:pStyle w:val="BodyText2"/>
        <w:ind w:left="360"/>
        <w:rPr>
          <w:rFonts w:ascii="Arial" w:hAnsi="Arial"/>
          <w:sz w:val="20"/>
        </w:rPr>
      </w:pPr>
    </w:p>
    <w:p w:rsidR="00F703CC" w:rsidRDefault="00F703CC" w:rsidP="00F703CC">
      <w:pPr>
        <w:pStyle w:val="BodyText2"/>
        <w:ind w:left="360"/>
        <w:rPr>
          <w:rFonts w:ascii="Arial" w:hAnsi="Arial"/>
          <w:sz w:val="20"/>
        </w:rPr>
      </w:pPr>
      <w:r>
        <w:rPr>
          <w:rFonts w:ascii="Arial" w:hAnsi="Arial"/>
          <w:sz w:val="20"/>
        </w:rPr>
        <w:t>Education</w:t>
      </w:r>
    </w:p>
    <w:p w:rsidR="00F703CC" w:rsidRDefault="00F703CC" w:rsidP="00F703CC">
      <w:pPr>
        <w:numPr>
          <w:ilvl w:val="0"/>
          <w:numId w:val="3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If you are currently a full time student or recent graduate, this section should come at or near the top</w:t>
      </w:r>
    </w:p>
    <w:p w:rsidR="00F703CC" w:rsidRDefault="00F703CC" w:rsidP="00F703CC">
      <w:pPr>
        <w:numPr>
          <w:ilvl w:val="0"/>
          <w:numId w:val="3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Institution(s) where you studied, city and province (i.e. ON)</w:t>
      </w:r>
    </w:p>
    <w:p w:rsidR="00F703CC" w:rsidRDefault="00F703CC" w:rsidP="00F703CC">
      <w:pPr>
        <w:numPr>
          <w:ilvl w:val="0"/>
          <w:numId w:val="3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Degrees, diplomas, professional certification</w:t>
      </w:r>
    </w:p>
    <w:p w:rsidR="00F703CC" w:rsidRDefault="00F703CC" w:rsidP="00F703CC">
      <w:pPr>
        <w:numPr>
          <w:ilvl w:val="0"/>
          <w:numId w:val="3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Concentration: including major and career related subjects</w:t>
      </w:r>
    </w:p>
    <w:p w:rsidR="00F703CC" w:rsidRDefault="00F703CC" w:rsidP="00F703CC">
      <w:pPr>
        <w:numPr>
          <w:ilvl w:val="0"/>
          <w:numId w:val="3"/>
        </w:numPr>
        <w:tabs>
          <w:tab w:val="clear" w:pos="720"/>
          <w:tab w:val="num" w:pos="1080"/>
        </w:tabs>
        <w:autoSpaceDE/>
        <w:autoSpaceDN/>
        <w:adjustRightInd/>
        <w:ind w:left="1080"/>
      </w:pPr>
      <w:r>
        <w:rPr>
          <w:rFonts w:ascii="Arial Narrow" w:hAnsi="Arial Narrow"/>
        </w:rPr>
        <w:t>Scholarships or awards (include dates) – select the most appropriate awards</w:t>
      </w:r>
    </w:p>
    <w:p w:rsidR="00F703CC" w:rsidRDefault="00F703CC" w:rsidP="0023156E">
      <w:pPr>
        <w:pStyle w:val="BodyText2"/>
        <w:ind w:left="426"/>
        <w:rPr>
          <w:rFonts w:ascii="Arial" w:hAnsi="Arial"/>
          <w:sz w:val="20"/>
        </w:rPr>
      </w:pPr>
    </w:p>
    <w:p w:rsidR="00F703CC" w:rsidRDefault="00F703CC" w:rsidP="0023156E">
      <w:pPr>
        <w:pStyle w:val="BodyText2"/>
        <w:ind w:left="426"/>
        <w:rPr>
          <w:rFonts w:ascii="Arial" w:hAnsi="Arial"/>
          <w:sz w:val="20"/>
        </w:rPr>
      </w:pPr>
      <w:r>
        <w:rPr>
          <w:rFonts w:ascii="Arial" w:hAnsi="Arial"/>
          <w:sz w:val="20"/>
        </w:rPr>
        <w:t>Employment Experience/Related Experience</w:t>
      </w:r>
    </w:p>
    <w:p w:rsidR="00F703CC" w:rsidRDefault="00F703CC" w:rsidP="00F703CC">
      <w:pPr>
        <w:numPr>
          <w:ilvl w:val="0"/>
          <w:numId w:val="4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Proceed in reverse chronological order (start with the most recent)</w:t>
      </w:r>
    </w:p>
    <w:p w:rsidR="00F703CC" w:rsidRDefault="00F703CC" w:rsidP="00F703CC">
      <w:pPr>
        <w:numPr>
          <w:ilvl w:val="0"/>
          <w:numId w:val="4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List job titles, company name, city, province and dates (months or years, not specific dates) of employment</w:t>
      </w:r>
    </w:p>
    <w:p w:rsidR="00F703CC" w:rsidRDefault="00F703CC" w:rsidP="00F703CC">
      <w:pPr>
        <w:numPr>
          <w:ilvl w:val="0"/>
          <w:numId w:val="4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Indicate level of responsibility and describe duties highlighting accomplishments</w:t>
      </w:r>
    </w:p>
    <w:p w:rsidR="00F703CC" w:rsidRDefault="00F703CC" w:rsidP="00F703CC">
      <w:pPr>
        <w:numPr>
          <w:ilvl w:val="0"/>
          <w:numId w:val="4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Use action verbs to stress extraordinary accomplishments and skills</w:t>
      </w:r>
    </w:p>
    <w:p w:rsidR="00F703CC" w:rsidRDefault="00F703CC" w:rsidP="00F703CC">
      <w:pPr>
        <w:numPr>
          <w:ilvl w:val="0"/>
          <w:numId w:val="4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Description MUST be in a bulleted format</w:t>
      </w:r>
    </w:p>
    <w:p w:rsidR="00F703CC" w:rsidRDefault="00F703CC" w:rsidP="00F703CC">
      <w:pPr>
        <w:autoSpaceDE/>
        <w:autoSpaceDN/>
        <w:adjustRightInd/>
        <w:ind w:left="720"/>
        <w:rPr>
          <w:rFonts w:ascii="Arial Narrow" w:hAnsi="Arial Narrow"/>
        </w:rPr>
      </w:pPr>
    </w:p>
    <w:p w:rsidR="00F703CC" w:rsidRDefault="00F703CC" w:rsidP="0023156E">
      <w:pPr>
        <w:pStyle w:val="BodyText2"/>
        <w:ind w:left="426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Volunteer Experience or Community Involvement </w:t>
      </w:r>
    </w:p>
    <w:p w:rsidR="00F703CC" w:rsidRDefault="00F703CC" w:rsidP="00F703CC">
      <w:pPr>
        <w:numPr>
          <w:ilvl w:val="0"/>
          <w:numId w:val="6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An important section, especially for students who lack career-related work experience</w:t>
      </w:r>
    </w:p>
    <w:p w:rsidR="00F703CC" w:rsidRDefault="00F703CC" w:rsidP="00F703CC">
      <w:pPr>
        <w:numPr>
          <w:ilvl w:val="0"/>
          <w:numId w:val="6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Volunteer experiences should be formatted in the same style as work experiences</w:t>
      </w:r>
    </w:p>
    <w:p w:rsidR="00F703CC" w:rsidRDefault="00F703CC" w:rsidP="00F703CC">
      <w:pPr>
        <w:numPr>
          <w:ilvl w:val="0"/>
          <w:numId w:val="6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Employers look at this section to discern your “Star Quality” (i.e. leadership, initiative, energy)</w:t>
      </w:r>
    </w:p>
    <w:p w:rsidR="00F703CC" w:rsidRDefault="00F703CC" w:rsidP="00F703CC">
      <w:pPr>
        <w:numPr>
          <w:ilvl w:val="0"/>
          <w:numId w:val="6"/>
        </w:numPr>
        <w:tabs>
          <w:tab w:val="clear" w:pos="720"/>
          <w:tab w:val="num" w:pos="1080"/>
        </w:tabs>
        <w:autoSpaceDE/>
        <w:autoSpaceDN/>
        <w:adjustRightInd/>
        <w:ind w:left="1080"/>
      </w:pPr>
      <w:r>
        <w:rPr>
          <w:rFonts w:ascii="Arial Narrow" w:hAnsi="Arial Narrow"/>
        </w:rPr>
        <w:t>Indicate duties performed, level of responsibility, accomplishments, and skills gained</w:t>
      </w:r>
    </w:p>
    <w:p w:rsidR="00F703CC" w:rsidRDefault="00F703CC" w:rsidP="00F703CC">
      <w:pPr>
        <w:pStyle w:val="BodyText2"/>
        <w:ind w:left="360"/>
        <w:rPr>
          <w:rFonts w:ascii="Arial" w:hAnsi="Arial"/>
          <w:sz w:val="20"/>
        </w:rPr>
      </w:pPr>
    </w:p>
    <w:p w:rsidR="00F703CC" w:rsidRDefault="00F703CC" w:rsidP="0023156E">
      <w:pPr>
        <w:pStyle w:val="BodyText2"/>
        <w:ind w:left="426"/>
        <w:rPr>
          <w:rFonts w:ascii="Arial" w:hAnsi="Arial"/>
          <w:sz w:val="20"/>
        </w:rPr>
      </w:pPr>
      <w:r>
        <w:rPr>
          <w:rFonts w:ascii="Arial" w:hAnsi="Arial"/>
          <w:sz w:val="20"/>
        </w:rPr>
        <w:t>Related Skills</w:t>
      </w:r>
    </w:p>
    <w:p w:rsidR="00F703CC" w:rsidRDefault="00F703CC" w:rsidP="00F703CC">
      <w:pPr>
        <w:numPr>
          <w:ilvl w:val="0"/>
          <w:numId w:val="5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List specific skills – computer, languages (indicate level of skill), research, technical and report writing</w:t>
      </w:r>
    </w:p>
    <w:p w:rsidR="00F703CC" w:rsidRDefault="00F703CC" w:rsidP="00F703CC">
      <w:pPr>
        <w:numPr>
          <w:ilvl w:val="0"/>
          <w:numId w:val="5"/>
        </w:numPr>
        <w:tabs>
          <w:tab w:val="clear" w:pos="720"/>
          <w:tab w:val="num" w:pos="1080"/>
        </w:tabs>
        <w:autoSpaceDE/>
        <w:autoSpaceDN/>
        <w:adjustRightInd/>
        <w:ind w:left="1080"/>
      </w:pPr>
      <w:r>
        <w:rPr>
          <w:rFonts w:ascii="Arial Narrow" w:hAnsi="Arial Narrow"/>
        </w:rPr>
        <w:t>Include health &amp; safety training (CPR, First Aid and WHMIS)</w:t>
      </w:r>
    </w:p>
    <w:p w:rsidR="00F703CC" w:rsidRDefault="00F703CC" w:rsidP="00F703CC">
      <w:pPr>
        <w:pStyle w:val="BodyText2"/>
        <w:ind w:left="360"/>
        <w:rPr>
          <w:rFonts w:ascii="Arial" w:hAnsi="Arial"/>
          <w:sz w:val="20"/>
        </w:rPr>
      </w:pPr>
    </w:p>
    <w:p w:rsidR="00F703CC" w:rsidRDefault="00F703CC" w:rsidP="0023156E">
      <w:pPr>
        <w:pStyle w:val="BodyText2"/>
        <w:ind w:left="426"/>
        <w:rPr>
          <w:rFonts w:ascii="Arial" w:hAnsi="Arial"/>
          <w:sz w:val="20"/>
        </w:rPr>
      </w:pPr>
      <w:r>
        <w:rPr>
          <w:rFonts w:ascii="Arial" w:hAnsi="Arial"/>
          <w:sz w:val="20"/>
        </w:rPr>
        <w:t>Interests/Activities/Accomplishments/Extra-Curricular Activities</w:t>
      </w:r>
    </w:p>
    <w:p w:rsidR="00F703CC" w:rsidRDefault="00F703CC" w:rsidP="00F703CC">
      <w:pPr>
        <w:numPr>
          <w:ilvl w:val="0"/>
          <w:numId w:val="7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 xml:space="preserve">Indicate professional development activities </w:t>
      </w:r>
    </w:p>
    <w:p w:rsidR="00F703CC" w:rsidRDefault="00F703CC" w:rsidP="00F703CC">
      <w:pPr>
        <w:numPr>
          <w:ilvl w:val="0"/>
          <w:numId w:val="7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List additional training and workshops or conferences attended</w:t>
      </w:r>
    </w:p>
    <w:p w:rsidR="00F703CC" w:rsidRDefault="00F703CC" w:rsidP="00F703CC">
      <w:pPr>
        <w:numPr>
          <w:ilvl w:val="0"/>
          <w:numId w:val="7"/>
        </w:numPr>
        <w:tabs>
          <w:tab w:val="clear" w:pos="720"/>
          <w:tab w:val="num" w:pos="1080"/>
        </w:tabs>
        <w:autoSpaceDE/>
        <w:autoSpaceDN/>
        <w:adjustRightInd/>
        <w:ind w:left="1080"/>
      </w:pPr>
      <w:r>
        <w:rPr>
          <w:rFonts w:ascii="Arial Narrow" w:hAnsi="Arial Narrow"/>
        </w:rPr>
        <w:t>Indicate affiliations and memberships in clubs, societies, and career related associations</w:t>
      </w:r>
    </w:p>
    <w:p w:rsidR="00F703CC" w:rsidRDefault="00F703CC" w:rsidP="00F703CC">
      <w:pPr>
        <w:numPr>
          <w:ilvl w:val="0"/>
          <w:numId w:val="7"/>
        </w:numPr>
        <w:tabs>
          <w:tab w:val="clear" w:pos="720"/>
          <w:tab w:val="num" w:pos="1080"/>
        </w:tabs>
        <w:autoSpaceDE/>
        <w:autoSpaceDN/>
        <w:adjustRightInd/>
        <w:ind w:left="1080"/>
      </w:pPr>
      <w:r>
        <w:rPr>
          <w:rFonts w:ascii="Arial Narrow" w:hAnsi="Arial Narrow"/>
        </w:rPr>
        <w:t xml:space="preserve">If appropriate, consider listing additional activities you are committed to.  Not hobbies, but activities that may be a conversation piece in the interview or show high level of commitment and involvement (e.g. organized sports, performance musician, scuba-diving, etc.) </w:t>
      </w:r>
    </w:p>
    <w:p w:rsidR="00F703CC" w:rsidRDefault="00F703CC" w:rsidP="00F703CC">
      <w:pPr>
        <w:pStyle w:val="BodyText2"/>
        <w:ind w:left="360"/>
        <w:rPr>
          <w:rFonts w:ascii="Arial" w:hAnsi="Arial"/>
          <w:sz w:val="20"/>
        </w:rPr>
      </w:pPr>
    </w:p>
    <w:p w:rsidR="00F703CC" w:rsidRDefault="00F703CC" w:rsidP="0023156E">
      <w:pPr>
        <w:pStyle w:val="BodyText2"/>
        <w:ind w:left="426"/>
        <w:rPr>
          <w:rFonts w:ascii="Arial" w:hAnsi="Arial"/>
          <w:sz w:val="20"/>
        </w:rPr>
      </w:pPr>
      <w:r>
        <w:rPr>
          <w:rFonts w:ascii="Arial" w:hAnsi="Arial"/>
          <w:sz w:val="20"/>
        </w:rPr>
        <w:t>References Available Upon Request</w:t>
      </w:r>
    </w:p>
    <w:p w:rsidR="00F703CC" w:rsidRDefault="00F703CC" w:rsidP="00F703CC">
      <w:pPr>
        <w:numPr>
          <w:ilvl w:val="0"/>
          <w:numId w:val="8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Reserve references until the interview process (unless the job description asks for references)</w:t>
      </w:r>
    </w:p>
    <w:p w:rsidR="00F703CC" w:rsidRDefault="00F703CC" w:rsidP="00F703CC">
      <w:pPr>
        <w:numPr>
          <w:ilvl w:val="0"/>
          <w:numId w:val="8"/>
        </w:numPr>
        <w:tabs>
          <w:tab w:val="clear" w:pos="720"/>
          <w:tab w:val="num" w:pos="1080"/>
        </w:tabs>
        <w:autoSpaceDE/>
        <w:autoSpaceDN/>
        <w:adjustRightInd/>
        <w:ind w:left="1080"/>
        <w:rPr>
          <w:rFonts w:ascii="Arial Narrow" w:hAnsi="Arial Narrow"/>
        </w:rPr>
      </w:pPr>
      <w:r>
        <w:rPr>
          <w:rFonts w:ascii="Arial Narrow" w:hAnsi="Arial Narrow"/>
        </w:rPr>
        <w:t>NOTE: Be prepared to provide 3-5 employment, academic, and/or personal references</w:t>
      </w:r>
    </w:p>
    <w:p w:rsidR="00F703CC" w:rsidRDefault="00F703CC"/>
    <w:sectPr w:rsidR="00F703C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313" w:rsidRDefault="00344313">
      <w:r>
        <w:separator/>
      </w:r>
    </w:p>
  </w:endnote>
  <w:endnote w:type="continuationSeparator" w:id="0">
    <w:p w:rsidR="00344313" w:rsidRDefault="00344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313" w:rsidRDefault="00344313">
      <w:r>
        <w:separator/>
      </w:r>
    </w:p>
  </w:footnote>
  <w:footnote w:type="continuationSeparator" w:id="0">
    <w:p w:rsidR="00344313" w:rsidRDefault="003443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D188D"/>
    <w:multiLevelType w:val="hybridMultilevel"/>
    <w:tmpl w:val="01800C1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D51540"/>
    <w:multiLevelType w:val="hybridMultilevel"/>
    <w:tmpl w:val="BA3E61AC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7EA4446"/>
    <w:multiLevelType w:val="hybridMultilevel"/>
    <w:tmpl w:val="DDA46AF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6CE1B9B"/>
    <w:multiLevelType w:val="hybridMultilevel"/>
    <w:tmpl w:val="A06266B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AAF36AD"/>
    <w:multiLevelType w:val="hybridMultilevel"/>
    <w:tmpl w:val="A53A4F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8362CD"/>
    <w:multiLevelType w:val="hybridMultilevel"/>
    <w:tmpl w:val="3530D22A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35F006C"/>
    <w:multiLevelType w:val="hybridMultilevel"/>
    <w:tmpl w:val="B7F858F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D634D76"/>
    <w:multiLevelType w:val="hybridMultilevel"/>
    <w:tmpl w:val="D46825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3CC"/>
    <w:rsid w:val="001B4ECD"/>
    <w:rsid w:val="0023156E"/>
    <w:rsid w:val="00344313"/>
    <w:rsid w:val="006E7840"/>
    <w:rsid w:val="0074397F"/>
    <w:rsid w:val="00F70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03CC"/>
    <w:pPr>
      <w:autoSpaceDE w:val="0"/>
      <w:autoSpaceDN w:val="0"/>
      <w:adjustRightInd w:val="0"/>
    </w:pPr>
    <w:rPr>
      <w:lang w:val="en-US" w:eastAsia="en-US"/>
    </w:rPr>
  </w:style>
  <w:style w:type="paragraph" w:styleId="Heading2">
    <w:name w:val="heading 2"/>
    <w:basedOn w:val="Normal"/>
    <w:next w:val="Normal"/>
    <w:qFormat/>
    <w:rsid w:val="00F703C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F703CC"/>
    <w:pPr>
      <w:autoSpaceDE/>
      <w:autoSpaceDN/>
      <w:adjustRightInd/>
    </w:pPr>
    <w:rPr>
      <w:b/>
      <w:bCs/>
      <w:smallCaps/>
      <w:sz w:val="24"/>
      <w:szCs w:val="24"/>
      <w:lang w:val="en-CA"/>
    </w:rPr>
  </w:style>
  <w:style w:type="paragraph" w:styleId="BodyText3">
    <w:name w:val="Body Text 3"/>
    <w:basedOn w:val="Normal"/>
    <w:rsid w:val="00F703CC"/>
    <w:pPr>
      <w:autoSpaceDE/>
      <w:autoSpaceDN/>
      <w:adjustRightInd/>
    </w:pPr>
    <w:rPr>
      <w:rFonts w:ascii="Arial Narrow" w:hAnsi="Arial Narrow"/>
      <w:sz w:val="22"/>
      <w:szCs w:val="24"/>
      <w:lang w:val="en-CA"/>
    </w:rPr>
  </w:style>
  <w:style w:type="paragraph" w:styleId="Footer">
    <w:name w:val="footer"/>
    <w:basedOn w:val="Normal"/>
    <w:rsid w:val="00F703C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F703CC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03CC"/>
    <w:pPr>
      <w:autoSpaceDE w:val="0"/>
      <w:autoSpaceDN w:val="0"/>
      <w:adjustRightInd w:val="0"/>
    </w:pPr>
    <w:rPr>
      <w:lang w:val="en-US" w:eastAsia="en-US"/>
    </w:rPr>
  </w:style>
  <w:style w:type="paragraph" w:styleId="Heading2">
    <w:name w:val="heading 2"/>
    <w:basedOn w:val="Normal"/>
    <w:next w:val="Normal"/>
    <w:qFormat/>
    <w:rsid w:val="00F703C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F703CC"/>
    <w:pPr>
      <w:autoSpaceDE/>
      <w:autoSpaceDN/>
      <w:adjustRightInd/>
    </w:pPr>
    <w:rPr>
      <w:b/>
      <w:bCs/>
      <w:smallCaps/>
      <w:sz w:val="24"/>
      <w:szCs w:val="24"/>
      <w:lang w:val="en-CA"/>
    </w:rPr>
  </w:style>
  <w:style w:type="paragraph" w:styleId="BodyText3">
    <w:name w:val="Body Text 3"/>
    <w:basedOn w:val="Normal"/>
    <w:rsid w:val="00F703CC"/>
    <w:pPr>
      <w:autoSpaceDE/>
      <w:autoSpaceDN/>
      <w:adjustRightInd/>
    </w:pPr>
    <w:rPr>
      <w:rFonts w:ascii="Arial Narrow" w:hAnsi="Arial Narrow"/>
      <w:sz w:val="22"/>
      <w:szCs w:val="24"/>
      <w:lang w:val="en-CA"/>
    </w:rPr>
  </w:style>
  <w:style w:type="paragraph" w:styleId="Footer">
    <w:name w:val="footer"/>
    <w:basedOn w:val="Normal"/>
    <w:rsid w:val="00F703CC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F703CC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5.dotx</Template>
  <TotalTime>0</TotalTime>
  <Pages>1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John</cp:lastModifiedBy>
  <cp:revision>3</cp:revision>
  <dcterms:created xsi:type="dcterms:W3CDTF">2014-10-13T11:19:00Z</dcterms:created>
  <dcterms:modified xsi:type="dcterms:W3CDTF">2014-10-13T13:34:00Z</dcterms:modified>
</cp:coreProperties>
</file>